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72" w:rsidRPr="00314A1F" w:rsidRDefault="00813272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14A1F">
        <w:rPr>
          <w:rFonts w:ascii="Times New Roman" w:hAnsi="Times New Roman"/>
          <w:b/>
          <w:bCs/>
          <w:color w:val="000000"/>
          <w:kern w:val="36"/>
          <w:sz w:val="32"/>
          <w:szCs w:val="32"/>
          <w:lang w:eastAsia="ru-RU"/>
        </w:rPr>
        <w:t>Грипп,</w:t>
      </w:r>
      <w:r w:rsidRPr="00314A1F">
        <w:rPr>
          <w:rFonts w:ascii="Times New Roman" w:hAnsi="Times New Roman"/>
          <w:b/>
          <w:bCs/>
          <w:color w:val="4F4F4F"/>
          <w:sz w:val="32"/>
          <w:szCs w:val="32"/>
          <w:lang w:eastAsia="ru-RU"/>
        </w:rPr>
        <w:t xml:space="preserve"> </w:t>
      </w:r>
      <w:r w:rsidRPr="00314A1F">
        <w:rPr>
          <w:rFonts w:ascii="Times New Roman" w:hAnsi="Times New Roman"/>
          <w:b/>
          <w:bCs/>
          <w:color w:val="4F4F4F"/>
          <w:sz w:val="32"/>
          <w:szCs w:val="32"/>
          <w:u w:val="single"/>
          <w:lang w:eastAsia="ru-RU"/>
        </w:rPr>
        <w:t>коронавирусная инфекция</w:t>
      </w:r>
      <w:r w:rsidRPr="00314A1F">
        <w:rPr>
          <w:rFonts w:ascii="Times New Roman" w:hAnsi="Times New Roman"/>
          <w:b/>
          <w:bCs/>
          <w:color w:val="4F4F4F"/>
          <w:sz w:val="32"/>
          <w:szCs w:val="32"/>
          <w:lang w:eastAsia="ru-RU"/>
        </w:rPr>
        <w:t xml:space="preserve"> и другие острые респираторные вирусные инфекции (ОРВИ)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Это связано с тем, что вирусы, прежде всего вирусы гриппа и коронавирусы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но</w:t>
      </w:r>
      <w:r>
        <w:rPr>
          <w:rFonts w:ascii="Times New Roman" w:hAnsi="Times New Roman"/>
          <w:color w:val="4F4F4F"/>
          <w:sz w:val="28"/>
          <w:szCs w:val="28"/>
          <w:lang w:eastAsia="ru-RU"/>
        </w:rPr>
        <w:t>,</w:t>
      </w: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 xml:space="preserve"> тем не менее</w:t>
      </w:r>
      <w:r>
        <w:rPr>
          <w:rFonts w:ascii="Times New Roman" w:hAnsi="Times New Roman"/>
          <w:color w:val="4F4F4F"/>
          <w:sz w:val="28"/>
          <w:szCs w:val="28"/>
          <w:lang w:eastAsia="ru-RU"/>
        </w:rPr>
        <w:t>,</w:t>
      </w: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 xml:space="preserve">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Для кого наиболее опасна встреча с вирусом?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Группы риска</w:t>
      </w:r>
    </w:p>
    <w:p w:rsidR="00813272" w:rsidRPr="00314A1F" w:rsidRDefault="00813272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Дети</w:t>
      </w:r>
    </w:p>
    <w:p w:rsidR="00813272" w:rsidRPr="00314A1F" w:rsidRDefault="00813272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Люди старше 60 лет</w:t>
      </w:r>
    </w:p>
    <w:p w:rsidR="00813272" w:rsidRPr="00314A1F" w:rsidRDefault="00813272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Люди с хроническими заболеваниями легких (бронхиальная астма, хроническая обструктивная болезнь легких)</w:t>
      </w:r>
    </w:p>
    <w:p w:rsidR="00813272" w:rsidRPr="00314A1F" w:rsidRDefault="00813272" w:rsidP="00314A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hanging="58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Люди с 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813272" w:rsidRPr="00314A1F" w:rsidRDefault="00813272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Беременные женщины</w:t>
      </w:r>
    </w:p>
    <w:p w:rsidR="00813272" w:rsidRPr="00314A1F" w:rsidRDefault="00813272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Медицинские работники</w:t>
      </w:r>
    </w:p>
    <w:p w:rsidR="00813272" w:rsidRPr="00314A1F" w:rsidRDefault="00813272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Инфекция передается от больного человека здоровому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Симптомы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813272" w:rsidRPr="00314A1F" w:rsidRDefault="00813272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813272" w:rsidRPr="00314A1F" w:rsidRDefault="00813272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 xml:space="preserve">Озноб, общее недомогание, слабость головная боль, боли в мышцах </w:t>
      </w:r>
    </w:p>
    <w:p w:rsidR="00813272" w:rsidRPr="00314A1F" w:rsidRDefault="00813272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Снижение аппетита, возможны тошнота и рвота</w:t>
      </w:r>
    </w:p>
    <w:p w:rsidR="00813272" w:rsidRPr="00314A1F" w:rsidRDefault="00813272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Конъюнктивит (возможно)</w:t>
      </w:r>
    </w:p>
    <w:p w:rsidR="00813272" w:rsidRPr="00314A1F" w:rsidRDefault="00813272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Понос (возможно)</w:t>
      </w:r>
    </w:p>
    <w:p w:rsidR="00813272" w:rsidRPr="00314A1F" w:rsidRDefault="00813272" w:rsidP="00C5756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Осложнения</w:t>
      </w:r>
    </w:p>
    <w:p w:rsidR="00813272" w:rsidRPr="00314A1F" w:rsidRDefault="00813272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 xml:space="preserve">Пневмония </w:t>
      </w:r>
    </w:p>
    <w:p w:rsidR="00813272" w:rsidRPr="00314A1F" w:rsidRDefault="00813272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Энцефалит, менингит</w:t>
      </w:r>
    </w:p>
    <w:p w:rsidR="00813272" w:rsidRPr="00314A1F" w:rsidRDefault="00813272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Осложнения беременности, развитие патологии плода</w:t>
      </w:r>
    </w:p>
    <w:p w:rsidR="00813272" w:rsidRPr="00314A1F" w:rsidRDefault="00813272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813272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</w:pPr>
    </w:p>
    <w:p w:rsidR="00813272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</w:pP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Принимать антибиотики в первые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осложнений- опасно и бесполезно.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813272" w:rsidRPr="00314A1F" w:rsidRDefault="00813272" w:rsidP="00EC68C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b/>
          <w:bCs/>
          <w:color w:val="4F4F4F"/>
          <w:sz w:val="28"/>
          <w:szCs w:val="28"/>
          <w:lang w:eastAsia="ru-RU"/>
        </w:rPr>
        <w:t>Универсальные меры профилактики</w:t>
      </w:r>
    </w:p>
    <w:p w:rsidR="00813272" w:rsidRPr="00314A1F" w:rsidRDefault="00813272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Часто и тщательно мойте руки</w:t>
      </w:r>
    </w:p>
    <w:p w:rsidR="00813272" w:rsidRPr="00314A1F" w:rsidRDefault="00813272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813272" w:rsidRPr="00314A1F" w:rsidRDefault="00813272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813272" w:rsidRPr="00314A1F" w:rsidRDefault="00813272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Пейте больше жидкости</w:t>
      </w:r>
    </w:p>
    <w:p w:rsidR="00813272" w:rsidRPr="00314A1F" w:rsidRDefault="00813272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котором находитесь</w:t>
      </w:r>
    </w:p>
    <w:p w:rsidR="00813272" w:rsidRPr="00314A1F" w:rsidRDefault="00813272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Реже бывайте в людных местах</w:t>
      </w:r>
    </w:p>
    <w:p w:rsidR="00813272" w:rsidRPr="00314A1F" w:rsidRDefault="00813272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 xml:space="preserve">местах  </w:t>
      </w:r>
    </w:p>
    <w:p w:rsidR="00813272" w:rsidRPr="00314A1F" w:rsidRDefault="00813272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Избегайте объятий, поцелуев и рукопожатий при встречах</w:t>
      </w:r>
    </w:p>
    <w:p w:rsidR="00813272" w:rsidRDefault="00813272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314A1F">
        <w:rPr>
          <w:rFonts w:ascii="Times New Roman" w:hAnsi="Times New Roman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813272" w:rsidRDefault="00813272" w:rsidP="00314A1F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</w:p>
    <w:p w:rsidR="00813272" w:rsidRPr="00314A1F" w:rsidRDefault="00813272" w:rsidP="00314A1F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</w:p>
    <w:p w:rsidR="00813272" w:rsidRPr="00314A1F" w:rsidRDefault="00813272" w:rsidP="00314A1F">
      <w:pPr>
        <w:shd w:val="clear" w:color="auto" w:fill="FFFFFF"/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314A1F">
        <w:rPr>
          <w:rFonts w:ascii="Times New Roman" w:hAnsi="Times New Roman"/>
          <w:b/>
          <w:bCs/>
          <w:color w:val="4F4F4F"/>
          <w:sz w:val="36"/>
          <w:szCs w:val="36"/>
          <w:lang w:eastAsia="ru-RU"/>
        </w:rPr>
        <w:t>При первых признаках вирусной инфекции – обратитесь к врачу!</w:t>
      </w:r>
    </w:p>
    <w:sectPr w:rsidR="00813272" w:rsidRPr="00314A1F" w:rsidSect="00314A1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8C1"/>
    <w:rsid w:val="000D4FED"/>
    <w:rsid w:val="00260444"/>
    <w:rsid w:val="00314A1F"/>
    <w:rsid w:val="007A5EC0"/>
    <w:rsid w:val="00813272"/>
    <w:rsid w:val="008350B8"/>
    <w:rsid w:val="0091091F"/>
    <w:rsid w:val="00AA3BC6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BC6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C68C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2604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14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B14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5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617</Words>
  <Characters>3520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Грипп, коронавирусная инфекция и другие острые респираторные вирусные инфекции (ОРВИ)</dc:title>
  <dc:subject/>
  <dc:creator>IM0301</dc:creator>
  <cp:keywords/>
  <dc:description/>
  <cp:lastModifiedBy>Ксюшенька</cp:lastModifiedBy>
  <cp:revision>2</cp:revision>
  <cp:lastPrinted>2020-03-19T07:24:00Z</cp:lastPrinted>
  <dcterms:created xsi:type="dcterms:W3CDTF">2020-03-19T07:27:00Z</dcterms:created>
  <dcterms:modified xsi:type="dcterms:W3CDTF">2020-03-19T07:27:00Z</dcterms:modified>
</cp:coreProperties>
</file>